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F91" w:rsidRDefault="00C64F91" w:rsidP="00653D31">
      <w:pPr>
        <w:jc w:val="center"/>
        <w:rPr>
          <w:rFonts w:ascii="Times New Roman" w:hAnsi="Times New Roman"/>
          <w:b/>
          <w:color w:val="242E35"/>
          <w:sz w:val="28"/>
          <w:szCs w:val="21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/>
          <w:b/>
          <w:color w:val="242E35"/>
          <w:sz w:val="28"/>
          <w:szCs w:val="21"/>
          <w:shd w:val="clear" w:color="auto" w:fill="FFFFFF"/>
        </w:rPr>
        <w:t xml:space="preserve">Скандинавская ходьба - </w:t>
      </w:r>
      <w:r w:rsidRPr="00DB051C">
        <w:rPr>
          <w:rFonts w:ascii="Times New Roman" w:hAnsi="Times New Roman"/>
          <w:b/>
          <w:color w:val="242E35"/>
          <w:sz w:val="28"/>
          <w:szCs w:val="21"/>
          <w:shd w:val="clear" w:color="auto" w:fill="FFFFFF"/>
        </w:rPr>
        <w:t xml:space="preserve">чудесный способ </w:t>
      </w:r>
      <w:r>
        <w:rPr>
          <w:rFonts w:ascii="Times New Roman" w:hAnsi="Times New Roman"/>
          <w:b/>
          <w:color w:val="242E35"/>
          <w:sz w:val="28"/>
          <w:szCs w:val="21"/>
          <w:shd w:val="clear" w:color="auto" w:fill="FFFFFF"/>
        </w:rPr>
        <w:t>укрепить своё здоровье!</w:t>
      </w:r>
    </w:p>
    <w:p w:rsidR="00C64F91" w:rsidRDefault="00C64F91" w:rsidP="00842157">
      <w:pPr>
        <w:spacing w:after="0"/>
        <w:ind w:firstLine="709"/>
        <w:rPr>
          <w:rFonts w:ascii="Times New Roman" w:hAnsi="Times New Roman"/>
          <w:color w:val="242E35"/>
          <w:sz w:val="28"/>
          <w:szCs w:val="21"/>
          <w:shd w:val="clear" w:color="auto" w:fill="FFFFFF"/>
        </w:rPr>
      </w:pPr>
      <w:r>
        <w:rPr>
          <w:rFonts w:ascii="Times New Roman" w:hAnsi="Times New Roman"/>
          <w:color w:val="242E35"/>
          <w:sz w:val="28"/>
          <w:szCs w:val="21"/>
          <w:shd w:val="clear" w:color="auto" w:fill="FFFFFF"/>
        </w:rPr>
        <w:t xml:space="preserve">В рамках проекта «Мир – здоровый посёлок!»  на базе  Мирского городского Дома культуры прошло заседание любительского объединения «Собеседница». </w:t>
      </w:r>
    </w:p>
    <w:p w:rsidR="00C64F91" w:rsidRDefault="00C64F91" w:rsidP="00842157">
      <w:pPr>
        <w:spacing w:after="0"/>
        <w:ind w:firstLine="709"/>
        <w:rPr>
          <w:rFonts w:ascii="Times New Roman" w:hAnsi="Times New Roman"/>
          <w:color w:val="242E35"/>
          <w:sz w:val="28"/>
          <w:szCs w:val="21"/>
          <w:shd w:val="clear" w:color="auto" w:fill="FFFFFF"/>
        </w:rPr>
      </w:pPr>
      <w:r>
        <w:rPr>
          <w:rFonts w:ascii="Times New Roman" w:hAnsi="Times New Roman"/>
          <w:color w:val="242E35"/>
          <w:sz w:val="28"/>
          <w:szCs w:val="21"/>
          <w:shd w:val="clear" w:color="auto" w:fill="FFFFFF"/>
        </w:rPr>
        <w:t>Руководитель кружка «Ритм» отделения дневного пребывания для граждан пожилого возраста ГУ «Центр социального обслуживания населения Кореличского района»  Левкович Инна Геннадьевна провела занятие  по обучению скандинавской ходьбе, которое включало в себяинструктаж, разминку,  различные техники  ходьбы.</w:t>
      </w:r>
    </w:p>
    <w:p w:rsidR="00C64F91" w:rsidRDefault="00C64F91" w:rsidP="00842157">
      <w:pPr>
        <w:spacing w:after="0"/>
        <w:ind w:firstLine="709"/>
        <w:rPr>
          <w:rFonts w:ascii="Times New Roman" w:hAnsi="Times New Roman"/>
          <w:color w:val="242E35"/>
          <w:sz w:val="28"/>
          <w:szCs w:val="21"/>
          <w:shd w:val="clear" w:color="auto" w:fill="FFFFFF"/>
        </w:rPr>
      </w:pPr>
      <w:r>
        <w:rPr>
          <w:rFonts w:ascii="Times New Roman" w:hAnsi="Times New Roman"/>
          <w:color w:val="242E35"/>
          <w:sz w:val="28"/>
          <w:szCs w:val="21"/>
          <w:shd w:val="clear" w:color="auto" w:fill="FFFFFF"/>
        </w:rPr>
        <w:t xml:space="preserve">Все получили хороший заряд энергии, бодрости и хорошего настроения. </w:t>
      </w:r>
    </w:p>
    <w:p w:rsidR="00C64F91" w:rsidRDefault="00C64F91" w:rsidP="00842157">
      <w:pPr>
        <w:spacing w:after="0"/>
        <w:ind w:firstLine="709"/>
        <w:rPr>
          <w:rFonts w:ascii="Times New Roman" w:hAnsi="Times New Roman"/>
          <w:color w:val="242E35"/>
          <w:sz w:val="28"/>
          <w:szCs w:val="21"/>
          <w:shd w:val="clear" w:color="auto" w:fill="FFFFFF"/>
        </w:rPr>
      </w:pPr>
      <w:r>
        <w:rPr>
          <w:rFonts w:ascii="Times New Roman" w:hAnsi="Times New Roman"/>
          <w:color w:val="242E35"/>
          <w:sz w:val="28"/>
          <w:szCs w:val="21"/>
          <w:shd w:val="clear" w:color="auto" w:fill="FFFFFF"/>
        </w:rPr>
        <w:t>Пожелаем участникам «Собеседницы» и дальше заниматься скандинавской ходьбой,  поддерживая себя в хорошей физической форме.</w:t>
      </w:r>
    </w:p>
    <w:p w:rsidR="00C64F91" w:rsidRDefault="00C64F91" w:rsidP="00842157">
      <w:pPr>
        <w:spacing w:after="0"/>
        <w:ind w:firstLine="709"/>
        <w:rPr>
          <w:rFonts w:ascii="Times New Roman" w:hAnsi="Times New Roman"/>
          <w:color w:val="242E35"/>
          <w:sz w:val="28"/>
          <w:szCs w:val="21"/>
          <w:shd w:val="clear" w:color="auto" w:fill="FFFFFF"/>
        </w:rPr>
      </w:pPr>
    </w:p>
    <w:p w:rsidR="00C64F91" w:rsidRDefault="00C64F91" w:rsidP="00F236F6">
      <w:pPr>
        <w:spacing w:after="0"/>
        <w:ind w:firstLine="142"/>
        <w:jc w:val="center"/>
        <w:rPr>
          <w:rFonts w:ascii="Times New Roman" w:hAnsi="Times New Roman"/>
          <w:color w:val="242E35"/>
          <w:sz w:val="28"/>
          <w:szCs w:val="21"/>
          <w:shd w:val="clear" w:color="auto" w:fill="FFFFFF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5" type="#_x0000_t75" style="width:418.5pt;height:348.75pt;visibility:visible">
            <v:imagedata r:id="rId4" o:title=""/>
          </v:shape>
        </w:pict>
      </w:r>
    </w:p>
    <w:p w:rsidR="00C64F91" w:rsidRPr="000E5BAC" w:rsidRDefault="00C64F91" w:rsidP="00F236F6">
      <w:pPr>
        <w:spacing w:after="0"/>
        <w:jc w:val="center"/>
        <w:rPr>
          <w:rFonts w:ascii="Times New Roman" w:hAnsi="Times New Roman"/>
          <w:color w:val="242E35"/>
          <w:sz w:val="28"/>
          <w:szCs w:val="21"/>
          <w:shd w:val="clear" w:color="auto" w:fill="FFFFFF"/>
        </w:rPr>
      </w:pPr>
      <w:r>
        <w:rPr>
          <w:noProof/>
          <w:lang w:eastAsia="ru-RU"/>
        </w:rPr>
        <w:pict>
          <v:shape id="Рисунок 7" o:spid="_x0000_i1026" type="#_x0000_t75" style="width:420.75pt;height:499.5pt;visibility:visible">
            <v:imagedata r:id="rId5" o:title="" croptop="3324f" cropbottom="3815f" cropleft="47f" cropright="-47f"/>
          </v:shape>
        </w:pict>
      </w:r>
    </w:p>
    <w:p w:rsidR="00C64F91" w:rsidRDefault="00C64F91" w:rsidP="00F236F6">
      <w:pPr>
        <w:spacing w:after="0"/>
        <w:ind w:firstLine="709"/>
        <w:jc w:val="center"/>
        <w:rPr>
          <w:rFonts w:ascii="Times New Roman" w:hAnsi="Times New Roman"/>
          <w:color w:val="242E35"/>
          <w:sz w:val="28"/>
          <w:szCs w:val="21"/>
          <w:shd w:val="clear" w:color="auto" w:fill="FFFFFF"/>
        </w:rPr>
      </w:pPr>
    </w:p>
    <w:p w:rsidR="00C64F91" w:rsidRDefault="00C64F91"/>
    <w:p w:rsidR="00C64F91" w:rsidRDefault="00C64F91"/>
    <w:p w:rsidR="00C64F91" w:rsidRDefault="00C64F91" w:rsidP="00931EF4">
      <w:pPr>
        <w:jc w:val="center"/>
      </w:pPr>
      <w:r>
        <w:rPr>
          <w:noProof/>
          <w:lang w:eastAsia="ru-RU"/>
        </w:rPr>
        <w:pict>
          <v:shape id="Рисунок 3" o:spid="_x0000_i1027" type="#_x0000_t75" style="width:423pt;height:385.5pt;visibility:visible">
            <v:imagedata r:id="rId6" o:title=""/>
          </v:shape>
        </w:pict>
      </w:r>
    </w:p>
    <w:p w:rsidR="00C64F91" w:rsidRDefault="00C64F91" w:rsidP="00931EF4">
      <w:pPr>
        <w:jc w:val="center"/>
      </w:pPr>
    </w:p>
    <w:p w:rsidR="00C64F91" w:rsidRDefault="00C64F91" w:rsidP="00931EF4">
      <w:pPr>
        <w:jc w:val="center"/>
      </w:pPr>
    </w:p>
    <w:p w:rsidR="00C64F91" w:rsidRDefault="00C64F91" w:rsidP="00931EF4">
      <w:pPr>
        <w:jc w:val="center"/>
      </w:pPr>
      <w:r>
        <w:rPr>
          <w:noProof/>
          <w:lang w:eastAsia="ru-RU"/>
        </w:rPr>
        <w:pict>
          <v:shape id="Рисунок 6" o:spid="_x0000_i1028" type="#_x0000_t75" style="width:427.5pt;height:468.75pt;visibility:visible">
            <v:imagedata r:id="rId7" o:title=""/>
          </v:shape>
        </w:pict>
      </w:r>
    </w:p>
    <w:sectPr w:rsidR="00C64F91" w:rsidSect="006E7B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584B"/>
    <w:rsid w:val="0002688F"/>
    <w:rsid w:val="000336D2"/>
    <w:rsid w:val="000B16A8"/>
    <w:rsid w:val="000D30AA"/>
    <w:rsid w:val="000E5BAC"/>
    <w:rsid w:val="000F1D85"/>
    <w:rsid w:val="00175835"/>
    <w:rsid w:val="00485DF1"/>
    <w:rsid w:val="004C03CA"/>
    <w:rsid w:val="0059303E"/>
    <w:rsid w:val="00594CFC"/>
    <w:rsid w:val="00653D31"/>
    <w:rsid w:val="006D39EF"/>
    <w:rsid w:val="006E7BB9"/>
    <w:rsid w:val="006F798E"/>
    <w:rsid w:val="007032D0"/>
    <w:rsid w:val="007E584B"/>
    <w:rsid w:val="00842157"/>
    <w:rsid w:val="008C6920"/>
    <w:rsid w:val="00931EF4"/>
    <w:rsid w:val="00954E4E"/>
    <w:rsid w:val="00A616B8"/>
    <w:rsid w:val="00B05687"/>
    <w:rsid w:val="00B740B5"/>
    <w:rsid w:val="00BB0328"/>
    <w:rsid w:val="00C64F91"/>
    <w:rsid w:val="00D8663F"/>
    <w:rsid w:val="00DB051C"/>
    <w:rsid w:val="00EB7228"/>
    <w:rsid w:val="00F236F6"/>
    <w:rsid w:val="00F97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84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E5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58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4675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4</Pages>
  <Words>107</Words>
  <Characters>612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user80_ideolog1_rik</cp:lastModifiedBy>
  <cp:revision>8</cp:revision>
  <dcterms:created xsi:type="dcterms:W3CDTF">2019-09-11T12:21:00Z</dcterms:created>
  <dcterms:modified xsi:type="dcterms:W3CDTF">2019-09-12T06:37:00Z</dcterms:modified>
</cp:coreProperties>
</file>