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B8B7"/>
  <w:body>
    <w:p w:rsidR="00ED380A" w:rsidRPr="00061410" w:rsidRDefault="00ED380A">
      <w:pPr>
        <w:rPr>
          <w:color w:val="943634"/>
          <w:sz w:val="44"/>
          <w:szCs w:val="44"/>
        </w:rPr>
      </w:pPr>
      <w:r w:rsidRPr="00061410">
        <w:rPr>
          <w:color w:val="943634"/>
          <w:sz w:val="44"/>
          <w:szCs w:val="44"/>
        </w:rPr>
        <w:t xml:space="preserve">С заботой, поддержкой и любовью! </w:t>
      </w:r>
    </w:p>
    <w:p w:rsidR="00ED380A" w:rsidRPr="00061410" w:rsidRDefault="00ED380A">
      <w:pPr>
        <w:rPr>
          <w:color w:val="943634"/>
        </w:rPr>
      </w:pPr>
    </w:p>
    <w:p w:rsidR="00ED380A" w:rsidRPr="00061410" w:rsidRDefault="00ED380A">
      <w:pPr>
        <w:rPr>
          <w:color w:val="943634"/>
        </w:rPr>
      </w:pPr>
      <w:r w:rsidRPr="00061410">
        <w:rPr>
          <w:color w:val="943634"/>
        </w:rPr>
        <w:t xml:space="preserve">  Завершающими мероприятиями новогодней акции «Елка желаний» Кореличской РОБОКК  стали мероприятия для детей-сирот, детей оставшихся без попечения родителей Кореличского государственного профессионально-технического лицея и Мирского государственного художественного профессионально-технического  колледжа.</w:t>
      </w:r>
    </w:p>
    <w:p w:rsidR="00ED380A" w:rsidRPr="00061410" w:rsidRDefault="00ED380A" w:rsidP="001969B4">
      <w:pPr>
        <w:rPr>
          <w:color w:val="943634"/>
        </w:rPr>
      </w:pPr>
      <w:r w:rsidRPr="00061410">
        <w:rPr>
          <w:color w:val="943634"/>
        </w:rPr>
        <w:t xml:space="preserve"> Свои сладкие подарки, щедро предоставленные  РОБООКК сельскими хозяйствами района, ребята получили в праздничные дни старого Нового года. </w:t>
      </w:r>
    </w:p>
    <w:p w:rsidR="00ED380A" w:rsidRDefault="00ED380A" w:rsidP="001969B4">
      <w:pPr>
        <w:rPr>
          <w:color w:val="943634"/>
        </w:rPr>
      </w:pPr>
      <w:r w:rsidRPr="00061410">
        <w:rPr>
          <w:color w:val="943634"/>
        </w:rPr>
        <w:t xml:space="preserve">  Спасибо всем участникам акции за предоставленную в</w:t>
      </w:r>
      <w:r>
        <w:rPr>
          <w:color w:val="943634"/>
        </w:rPr>
        <w:t xml:space="preserve">озможность лишний раз видеть на </w:t>
      </w:r>
      <w:bookmarkStart w:id="0" w:name="_GoBack"/>
      <w:bookmarkEnd w:id="0"/>
      <w:r w:rsidRPr="00061410">
        <w:rPr>
          <w:color w:val="943634"/>
        </w:rPr>
        <w:t>лицах  детей</w:t>
      </w:r>
      <w:r>
        <w:rPr>
          <w:color w:val="943634"/>
        </w:rPr>
        <w:t xml:space="preserve"> улыбку, радость и ощутить заботу и поддержку окружающих!</w:t>
      </w:r>
    </w:p>
    <w:p w:rsidR="00ED380A" w:rsidRDefault="00ED380A" w:rsidP="001969B4">
      <w:pPr>
        <w:rPr>
          <w:color w:val="943634"/>
        </w:rPr>
      </w:pPr>
    </w:p>
    <w:p w:rsidR="00ED380A" w:rsidRDefault="00ED380A" w:rsidP="001969B4">
      <w:pPr>
        <w:rPr>
          <w:color w:val="943634"/>
        </w:rPr>
      </w:pPr>
      <w:r w:rsidRPr="003575A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54.75pt;height:278.25pt;visibility:visible">
            <v:imagedata r:id="rId4" o:title=""/>
          </v:shape>
        </w:pict>
      </w:r>
      <w:r w:rsidRPr="003575AC">
        <w:rPr>
          <w:noProof/>
        </w:rPr>
        <w:pict>
          <v:shape id="Рисунок 2" o:spid="_x0000_i1026" type="#_x0000_t75" style="width:348pt;height:261pt;visibility:visible">
            <v:imagedata r:id="rId5" o:title=""/>
          </v:shape>
        </w:pict>
      </w:r>
      <w:r w:rsidRPr="003575AC">
        <w:rPr>
          <w:noProof/>
        </w:rPr>
        <w:pict>
          <v:shape id="Рисунок 3" o:spid="_x0000_i1027" type="#_x0000_t75" style="width:393pt;height:294.75pt;visibility:visible">
            <v:imagedata r:id="rId6" o:title=""/>
          </v:shape>
        </w:pict>
      </w:r>
      <w:r w:rsidRPr="003575AC">
        <w:rPr>
          <w:noProof/>
        </w:rPr>
        <w:pict>
          <v:shape id="Рисунок 4" o:spid="_x0000_i1028" type="#_x0000_t75" style="width:321pt;height:294.75pt;visibility:visible">
            <v:imagedata r:id="rId7" o:title=""/>
          </v:shape>
        </w:pict>
      </w:r>
    </w:p>
    <w:p w:rsidR="00ED380A" w:rsidRDefault="00ED380A" w:rsidP="00F4680E"/>
    <w:p w:rsidR="00ED380A" w:rsidRPr="00F4680E" w:rsidRDefault="00ED380A" w:rsidP="00F4680E">
      <w:r w:rsidRPr="00F4680E">
        <w:rPr>
          <w:color w:val="943634"/>
        </w:rPr>
        <w:t>Председатель Кореличской РОБОКК                    Светлана Санцевич</w:t>
      </w:r>
    </w:p>
    <w:sectPr w:rsidR="00ED380A" w:rsidRPr="00F4680E" w:rsidSect="00B23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SystemFonts/>
  <w:stylePaneFormatFilter w:val="3F0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018B"/>
    <w:rsid w:val="00061410"/>
    <w:rsid w:val="00077FB5"/>
    <w:rsid w:val="000A0969"/>
    <w:rsid w:val="000B4BEF"/>
    <w:rsid w:val="000B6714"/>
    <w:rsid w:val="00102E8C"/>
    <w:rsid w:val="0011358E"/>
    <w:rsid w:val="00116C47"/>
    <w:rsid w:val="00130255"/>
    <w:rsid w:val="00181E33"/>
    <w:rsid w:val="001969B4"/>
    <w:rsid w:val="00216FFA"/>
    <w:rsid w:val="0022018B"/>
    <w:rsid w:val="00283BDA"/>
    <w:rsid w:val="002C3A02"/>
    <w:rsid w:val="0030786A"/>
    <w:rsid w:val="003575AC"/>
    <w:rsid w:val="0041695C"/>
    <w:rsid w:val="00464CC2"/>
    <w:rsid w:val="00481860"/>
    <w:rsid w:val="00487EB3"/>
    <w:rsid w:val="004B010A"/>
    <w:rsid w:val="00502BEA"/>
    <w:rsid w:val="00561C38"/>
    <w:rsid w:val="0056736D"/>
    <w:rsid w:val="005F7F76"/>
    <w:rsid w:val="006B54FA"/>
    <w:rsid w:val="006E2A63"/>
    <w:rsid w:val="0070722A"/>
    <w:rsid w:val="00736892"/>
    <w:rsid w:val="00846F96"/>
    <w:rsid w:val="00847779"/>
    <w:rsid w:val="008B7AF4"/>
    <w:rsid w:val="00910132"/>
    <w:rsid w:val="0097038C"/>
    <w:rsid w:val="00A1480C"/>
    <w:rsid w:val="00A45381"/>
    <w:rsid w:val="00A93907"/>
    <w:rsid w:val="00AD74AA"/>
    <w:rsid w:val="00B2303F"/>
    <w:rsid w:val="00B43A04"/>
    <w:rsid w:val="00B6308B"/>
    <w:rsid w:val="00BC0359"/>
    <w:rsid w:val="00C34202"/>
    <w:rsid w:val="00CD22A7"/>
    <w:rsid w:val="00D30490"/>
    <w:rsid w:val="00DD0FE1"/>
    <w:rsid w:val="00E43594"/>
    <w:rsid w:val="00ED380A"/>
    <w:rsid w:val="00F2349E"/>
    <w:rsid w:val="00F4680E"/>
    <w:rsid w:val="00F76D9A"/>
    <w:rsid w:val="00FA577A"/>
    <w:rsid w:val="00FA7E04"/>
    <w:rsid w:val="00FB0B63"/>
    <w:rsid w:val="00FE2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03F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F468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468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74</TotalTime>
  <Pages>2</Pages>
  <Words>106</Words>
  <Characters>605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Borbet</dc:creator>
  <cp:keywords/>
  <dc:description/>
  <cp:lastModifiedBy>user80_ideolog1_rik</cp:lastModifiedBy>
  <cp:revision>7</cp:revision>
  <dcterms:created xsi:type="dcterms:W3CDTF">2020-01-15T07:24:00Z</dcterms:created>
  <dcterms:modified xsi:type="dcterms:W3CDTF">2020-01-16T12:56:00Z</dcterms:modified>
</cp:coreProperties>
</file>