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/>
  <w:body>
    <w:p w:rsidR="00C822EB" w:rsidRPr="00EA52ED" w:rsidRDefault="00C822EB">
      <w:pPr>
        <w:rPr>
          <w:sz w:val="40"/>
          <w:szCs w:val="40"/>
        </w:rPr>
      </w:pPr>
      <w:r w:rsidRPr="00EA52ED">
        <w:rPr>
          <w:sz w:val="40"/>
          <w:szCs w:val="40"/>
        </w:rPr>
        <w:t>Исполни детскую мечту</w:t>
      </w:r>
    </w:p>
    <w:p w:rsidR="00C822EB" w:rsidRDefault="00C822EB" w:rsidP="00EA52ED">
      <w:r>
        <w:t xml:space="preserve"> Так приятно быть нужным и знать, что пусть небольшая, но все-таки  поддержка, кому-то очень нужна, а порой даже необходима.  </w:t>
      </w:r>
    </w:p>
    <w:p w:rsidR="00C822EB" w:rsidRDefault="00C822EB" w:rsidP="00EA52ED">
      <w:r>
        <w:t xml:space="preserve"> Общими усилиями  сельских хозяйств, учреждений образования района в Кореличской районной организации Белорусского Общества Красного Креста  собрано и сформировано 25 подарочных наборов, для поздравления детей  к Рождеству и Новому году.Свои  первые поздравления и подарки деткам с ограниченными возможностями, из многодетных семей, в социально-опасном положении, из неполных семей  преподнесла  Кореличская районная организация Белорусского Общества Красного Креста в канун Нового года.</w:t>
      </w:r>
    </w:p>
    <w:p w:rsidR="00C822EB" w:rsidRDefault="00C822EB" w:rsidP="00EA52ED">
      <w:r>
        <w:t xml:space="preserve">Взамен   - море радости, позитива и  улыбок, хорошего настроения и благодарностей!!! </w:t>
      </w:r>
    </w:p>
    <w:p w:rsidR="00C822EB" w:rsidRDefault="00C822EB" w:rsidP="00EA52ED">
      <w:bookmarkStart w:id="0" w:name="_GoBack"/>
      <w:bookmarkEnd w:id="0"/>
      <w:r>
        <w:t xml:space="preserve">Другие ребята  получат подарки ближе к Рождеству из рук  Красно - Крестовского Дедушки Мороза и Снегурочки. </w:t>
      </w:r>
    </w:p>
    <w:p w:rsidR="00C822EB" w:rsidRDefault="00C822EB"/>
    <w:p w:rsidR="00C822EB" w:rsidRDefault="00C822EB"/>
    <w:p w:rsidR="00C822EB" w:rsidRDefault="00C822EB">
      <w:r w:rsidRPr="0023307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364.5pt;height:39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">
            <v:imagedata r:id="rId4" o:title="" cropleft="-3453f" cropright="-3772f"/>
            <o:lock v:ext="edit" aspectratio="f"/>
          </v:shape>
        </w:pict>
      </w:r>
    </w:p>
    <w:p w:rsidR="00C822EB" w:rsidRDefault="00C822EB"/>
    <w:p w:rsidR="00C822EB" w:rsidRDefault="00C822EB"/>
    <w:p w:rsidR="00C822EB" w:rsidRDefault="00C822EB" w:rsidP="00353E90">
      <w:pPr>
        <w:ind w:left="-851" w:right="-426" w:hanging="142"/>
      </w:pPr>
      <w:r w:rsidRPr="00233070">
        <w:rPr>
          <w:noProof/>
          <w:lang w:eastAsia="ru-RU"/>
        </w:rPr>
        <w:pict>
          <v:shape id="Рисунок 2" o:spid="_x0000_i1026" type="#_x0000_t75" style="width:255pt;height:27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">
            <v:imagedata r:id="rId5" o:title="" cropleft="-3570f" cropright="-3742f"/>
            <o:lock v:ext="edit" aspectratio="f"/>
          </v:shape>
        </w:pict>
      </w:r>
      <w:r w:rsidRPr="00233070">
        <w:rPr>
          <w:noProof/>
          <w:lang w:eastAsia="ru-RU"/>
        </w:rPr>
        <w:pict>
          <v:shape id="Рисунок 4" o:spid="_x0000_i1027" type="#_x0000_t75" style="width:255.75pt;height:27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">
            <v:imagedata r:id="rId6" o:title="" cropleft="-3556f" cropright="-3655f"/>
            <o:lock v:ext="edit" aspectratio="f"/>
          </v:shape>
        </w:pict>
      </w:r>
      <w:r w:rsidRPr="00233070">
        <w:rPr>
          <w:noProof/>
          <w:lang w:eastAsia="ru-RU"/>
        </w:rPr>
        <w:pict>
          <v:shape id="Рисунок 3" o:spid="_x0000_i1028" type="#_x0000_t75" style="width:259.5pt;height:28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">
            <v:imagedata r:id="rId7" o:title="" cropleft="-3427f" cropright="-3633f"/>
            <o:lock v:ext="edit" aspectratio="f"/>
          </v:shape>
        </w:pict>
      </w:r>
      <w:r w:rsidRPr="00233070">
        <w:rPr>
          <w:noProof/>
          <w:lang w:eastAsia="ru-RU"/>
        </w:rPr>
        <w:pict>
          <v:shape id="Рисунок 6" o:spid="_x0000_i1029" type="#_x0000_t75" style="width:263.25pt;height:27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">
            <v:imagedata r:id="rId8" o:title="" cropleft="-3169f" cropright="-819f"/>
            <o:lock v:ext="edit" aspectratio="f"/>
          </v:shape>
        </w:pict>
      </w:r>
      <w:r w:rsidRPr="00233070">
        <w:rPr>
          <w:noProof/>
          <w:lang w:eastAsia="ru-RU"/>
        </w:rPr>
        <w:pict>
          <v:shape id="Рисунок 1" o:spid="_x0000_i1030" type="#_x0000_t75" style="width:279pt;height:29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">
            <v:imagedata r:id="rId9" o:title="" croptop="-206f" cropbottom="-346f" cropright="-141f"/>
            <o:lock v:ext="edit" aspectratio="f"/>
          </v:shape>
        </w:pict>
      </w:r>
      <w:r w:rsidRPr="00233070">
        <w:rPr>
          <w:noProof/>
          <w:lang w:eastAsia="ru-RU"/>
        </w:rPr>
        <w:pict>
          <v:shape id="Рисунок 7" o:spid="_x0000_i1031" type="#_x0000_t75" style="width:282.75pt;height:30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">
            <v:imagedata r:id="rId10" o:title="" cropleft="-3581f" cropright="-3722f"/>
            <o:lock v:ext="edit" aspectratio="f"/>
          </v:shape>
        </w:pict>
      </w:r>
    </w:p>
    <w:p w:rsidR="00C822EB" w:rsidRPr="00E111BE" w:rsidRDefault="00C822EB" w:rsidP="00E111BE"/>
    <w:p w:rsidR="00C822EB" w:rsidRDefault="00C822EB" w:rsidP="00E111BE"/>
    <w:p w:rsidR="00C822EB" w:rsidRPr="00E111BE" w:rsidRDefault="00C822EB" w:rsidP="00E111BE">
      <w:pPr>
        <w:ind w:firstLine="708"/>
      </w:pPr>
      <w:r>
        <w:t>Председатель Кореличской РОБОКК                                        Светлана Санцевич</w:t>
      </w:r>
    </w:p>
    <w:sectPr w:rsidR="00C822EB" w:rsidRPr="00E111BE" w:rsidSect="00353E9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1DE4"/>
    <w:rsid w:val="0000414D"/>
    <w:rsid w:val="000206BC"/>
    <w:rsid w:val="000579C6"/>
    <w:rsid w:val="00061C30"/>
    <w:rsid w:val="0007117B"/>
    <w:rsid w:val="0007250B"/>
    <w:rsid w:val="00073E3D"/>
    <w:rsid w:val="00076F50"/>
    <w:rsid w:val="0008050D"/>
    <w:rsid w:val="000932DF"/>
    <w:rsid w:val="000944BF"/>
    <w:rsid w:val="000948D4"/>
    <w:rsid w:val="0009540E"/>
    <w:rsid w:val="000A1816"/>
    <w:rsid w:val="000B46D0"/>
    <w:rsid w:val="000C1A2F"/>
    <w:rsid w:val="000C4F6E"/>
    <w:rsid w:val="000D0116"/>
    <w:rsid w:val="000E3317"/>
    <w:rsid w:val="00101F23"/>
    <w:rsid w:val="00107ADC"/>
    <w:rsid w:val="0011528F"/>
    <w:rsid w:val="001302CF"/>
    <w:rsid w:val="00156239"/>
    <w:rsid w:val="00171F77"/>
    <w:rsid w:val="00184302"/>
    <w:rsid w:val="00185C6F"/>
    <w:rsid w:val="001938D1"/>
    <w:rsid w:val="001A2E45"/>
    <w:rsid w:val="001A3F70"/>
    <w:rsid w:val="001B48D0"/>
    <w:rsid w:val="001C5AC0"/>
    <w:rsid w:val="001F11F5"/>
    <w:rsid w:val="002005E5"/>
    <w:rsid w:val="00203EE5"/>
    <w:rsid w:val="00217683"/>
    <w:rsid w:val="00224D4D"/>
    <w:rsid w:val="0022761F"/>
    <w:rsid w:val="00233070"/>
    <w:rsid w:val="002352AA"/>
    <w:rsid w:val="00250EB2"/>
    <w:rsid w:val="00250FAC"/>
    <w:rsid w:val="00257F91"/>
    <w:rsid w:val="0027274F"/>
    <w:rsid w:val="002815BA"/>
    <w:rsid w:val="0029783D"/>
    <w:rsid w:val="002A59AE"/>
    <w:rsid w:val="002C156F"/>
    <w:rsid w:val="002D3B05"/>
    <w:rsid w:val="002F1CEE"/>
    <w:rsid w:val="00306F81"/>
    <w:rsid w:val="00312DD9"/>
    <w:rsid w:val="003160D0"/>
    <w:rsid w:val="00334376"/>
    <w:rsid w:val="0034545D"/>
    <w:rsid w:val="00353E90"/>
    <w:rsid w:val="00354EAD"/>
    <w:rsid w:val="00361F48"/>
    <w:rsid w:val="00382C6B"/>
    <w:rsid w:val="003A1886"/>
    <w:rsid w:val="003B720F"/>
    <w:rsid w:val="003E1618"/>
    <w:rsid w:val="003F2A5D"/>
    <w:rsid w:val="004153D9"/>
    <w:rsid w:val="00422987"/>
    <w:rsid w:val="00432734"/>
    <w:rsid w:val="00435E56"/>
    <w:rsid w:val="00437023"/>
    <w:rsid w:val="00442538"/>
    <w:rsid w:val="004608DD"/>
    <w:rsid w:val="00470308"/>
    <w:rsid w:val="00474A09"/>
    <w:rsid w:val="004813E2"/>
    <w:rsid w:val="00492051"/>
    <w:rsid w:val="004924C8"/>
    <w:rsid w:val="004A6964"/>
    <w:rsid w:val="004B0568"/>
    <w:rsid w:val="004B37BB"/>
    <w:rsid w:val="004F28B4"/>
    <w:rsid w:val="0051031F"/>
    <w:rsid w:val="00512092"/>
    <w:rsid w:val="00525A09"/>
    <w:rsid w:val="00540DE4"/>
    <w:rsid w:val="00542637"/>
    <w:rsid w:val="00546BBA"/>
    <w:rsid w:val="005512DF"/>
    <w:rsid w:val="00552A14"/>
    <w:rsid w:val="00554ABF"/>
    <w:rsid w:val="005575B6"/>
    <w:rsid w:val="00585D3C"/>
    <w:rsid w:val="005B2951"/>
    <w:rsid w:val="005C1F88"/>
    <w:rsid w:val="005D1957"/>
    <w:rsid w:val="005D48AB"/>
    <w:rsid w:val="006166D7"/>
    <w:rsid w:val="006221EA"/>
    <w:rsid w:val="00626677"/>
    <w:rsid w:val="00632ED7"/>
    <w:rsid w:val="00643605"/>
    <w:rsid w:val="00654AB6"/>
    <w:rsid w:val="00661889"/>
    <w:rsid w:val="006712FA"/>
    <w:rsid w:val="006A6EF6"/>
    <w:rsid w:val="006B4096"/>
    <w:rsid w:val="006B7608"/>
    <w:rsid w:val="006D37ED"/>
    <w:rsid w:val="006D4081"/>
    <w:rsid w:val="006E4D35"/>
    <w:rsid w:val="006E4EB5"/>
    <w:rsid w:val="006E6146"/>
    <w:rsid w:val="006E7DD3"/>
    <w:rsid w:val="0071458A"/>
    <w:rsid w:val="00726553"/>
    <w:rsid w:val="007270D2"/>
    <w:rsid w:val="007318F3"/>
    <w:rsid w:val="00740A14"/>
    <w:rsid w:val="00745315"/>
    <w:rsid w:val="007645D0"/>
    <w:rsid w:val="00764827"/>
    <w:rsid w:val="00767A5D"/>
    <w:rsid w:val="00781DDA"/>
    <w:rsid w:val="00782EEA"/>
    <w:rsid w:val="0078365D"/>
    <w:rsid w:val="00783DB7"/>
    <w:rsid w:val="007861D6"/>
    <w:rsid w:val="0079314F"/>
    <w:rsid w:val="00794D8D"/>
    <w:rsid w:val="00797C1B"/>
    <w:rsid w:val="007A0725"/>
    <w:rsid w:val="007C0317"/>
    <w:rsid w:val="007C7B0A"/>
    <w:rsid w:val="007D0515"/>
    <w:rsid w:val="007D3916"/>
    <w:rsid w:val="007F0837"/>
    <w:rsid w:val="007F3CD2"/>
    <w:rsid w:val="00821228"/>
    <w:rsid w:val="0086105F"/>
    <w:rsid w:val="00881080"/>
    <w:rsid w:val="008B6BF9"/>
    <w:rsid w:val="008B7C51"/>
    <w:rsid w:val="008C1704"/>
    <w:rsid w:val="008D6029"/>
    <w:rsid w:val="008E26AE"/>
    <w:rsid w:val="008F0C82"/>
    <w:rsid w:val="00930583"/>
    <w:rsid w:val="009428E9"/>
    <w:rsid w:val="00950F4B"/>
    <w:rsid w:val="009553DC"/>
    <w:rsid w:val="0098028B"/>
    <w:rsid w:val="0098540C"/>
    <w:rsid w:val="009A6F68"/>
    <w:rsid w:val="009A7854"/>
    <w:rsid w:val="009A7CCB"/>
    <w:rsid w:val="009C1709"/>
    <w:rsid w:val="009C4145"/>
    <w:rsid w:val="009D7278"/>
    <w:rsid w:val="00A06BB9"/>
    <w:rsid w:val="00A11206"/>
    <w:rsid w:val="00A351D2"/>
    <w:rsid w:val="00A368CE"/>
    <w:rsid w:val="00A41A8D"/>
    <w:rsid w:val="00A74C35"/>
    <w:rsid w:val="00A76D2D"/>
    <w:rsid w:val="00A84CC2"/>
    <w:rsid w:val="00A8687D"/>
    <w:rsid w:val="00AD023A"/>
    <w:rsid w:val="00AF0633"/>
    <w:rsid w:val="00AF7231"/>
    <w:rsid w:val="00B10FEE"/>
    <w:rsid w:val="00B1587F"/>
    <w:rsid w:val="00B163BF"/>
    <w:rsid w:val="00B30AE5"/>
    <w:rsid w:val="00B52320"/>
    <w:rsid w:val="00B55852"/>
    <w:rsid w:val="00B77070"/>
    <w:rsid w:val="00B8056A"/>
    <w:rsid w:val="00B809F9"/>
    <w:rsid w:val="00B8789C"/>
    <w:rsid w:val="00BA1832"/>
    <w:rsid w:val="00BD299C"/>
    <w:rsid w:val="00BD6F4F"/>
    <w:rsid w:val="00BF5532"/>
    <w:rsid w:val="00C04243"/>
    <w:rsid w:val="00C178AF"/>
    <w:rsid w:val="00C22847"/>
    <w:rsid w:val="00C30693"/>
    <w:rsid w:val="00C32A54"/>
    <w:rsid w:val="00C54763"/>
    <w:rsid w:val="00C547EF"/>
    <w:rsid w:val="00C57C14"/>
    <w:rsid w:val="00C63812"/>
    <w:rsid w:val="00C76418"/>
    <w:rsid w:val="00C822EB"/>
    <w:rsid w:val="00CC48F1"/>
    <w:rsid w:val="00CD1556"/>
    <w:rsid w:val="00CD55BA"/>
    <w:rsid w:val="00D13F59"/>
    <w:rsid w:val="00D16E53"/>
    <w:rsid w:val="00D30332"/>
    <w:rsid w:val="00D357D2"/>
    <w:rsid w:val="00D50F24"/>
    <w:rsid w:val="00D52D5D"/>
    <w:rsid w:val="00D737A1"/>
    <w:rsid w:val="00D84E94"/>
    <w:rsid w:val="00D86B5C"/>
    <w:rsid w:val="00D86BF0"/>
    <w:rsid w:val="00D94071"/>
    <w:rsid w:val="00D97FAF"/>
    <w:rsid w:val="00DA289F"/>
    <w:rsid w:val="00DA41B0"/>
    <w:rsid w:val="00DA510A"/>
    <w:rsid w:val="00DA742D"/>
    <w:rsid w:val="00DE1D9E"/>
    <w:rsid w:val="00E05829"/>
    <w:rsid w:val="00E069EE"/>
    <w:rsid w:val="00E111BE"/>
    <w:rsid w:val="00E20845"/>
    <w:rsid w:val="00E32FF7"/>
    <w:rsid w:val="00E37B83"/>
    <w:rsid w:val="00E411F5"/>
    <w:rsid w:val="00E41F59"/>
    <w:rsid w:val="00E44061"/>
    <w:rsid w:val="00E77187"/>
    <w:rsid w:val="00E82CA7"/>
    <w:rsid w:val="00EA39D7"/>
    <w:rsid w:val="00EA52ED"/>
    <w:rsid w:val="00EA554A"/>
    <w:rsid w:val="00ED66EC"/>
    <w:rsid w:val="00EF0CDA"/>
    <w:rsid w:val="00EF676A"/>
    <w:rsid w:val="00F10394"/>
    <w:rsid w:val="00F144DF"/>
    <w:rsid w:val="00F24A26"/>
    <w:rsid w:val="00F72F3A"/>
    <w:rsid w:val="00F904F6"/>
    <w:rsid w:val="00FA1CA8"/>
    <w:rsid w:val="00FC3491"/>
    <w:rsid w:val="00FC6EC7"/>
    <w:rsid w:val="00FD3535"/>
    <w:rsid w:val="00FD4488"/>
    <w:rsid w:val="00FE1DE4"/>
    <w:rsid w:val="00FE777F"/>
    <w:rsid w:val="00FF6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1F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1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</TotalTime>
  <Pages>4</Pages>
  <Words>139</Words>
  <Characters>797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user80_ideolog1_rik</cp:lastModifiedBy>
  <cp:revision>4</cp:revision>
  <dcterms:created xsi:type="dcterms:W3CDTF">2021-12-29T11:48:00Z</dcterms:created>
  <dcterms:modified xsi:type="dcterms:W3CDTF">2021-12-30T08:39:00Z</dcterms:modified>
</cp:coreProperties>
</file>